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left w:w="0" w:type="dxa"/>
          <w:right w:w="0" w:type="dxa"/>
        </w:tblCellMar>
        <w:tblLook w:val="04A0" w:firstRow="1" w:lastRow="0" w:firstColumn="1" w:lastColumn="0" w:noHBand="0" w:noVBand="1"/>
      </w:tblPr>
      <w:tblGrid>
        <w:gridCol w:w="7200"/>
        <w:gridCol w:w="3600"/>
      </w:tblGrid>
      <w:tr w:rsidR="00423F28" w14:paraId="04A45D1D" w14:textId="77777777" w:rsidTr="00B77306">
        <w:trPr>
          <w:trHeight w:hRule="exact" w:val="14400"/>
          <w:jc w:val="center"/>
        </w:trPr>
        <w:tc>
          <w:tcPr>
            <w:tcW w:w="7200" w:type="dxa"/>
          </w:tcPr>
          <w:p w14:paraId="1656EB53" w14:textId="77777777" w:rsidR="00423F28" w:rsidRDefault="003A4A4A">
            <w:r>
              <w:rPr>
                <w:noProof/>
                <w:lang w:eastAsia="en-US"/>
              </w:rPr>
              <w:drawing>
                <wp:inline distT="0" distB="0" distL="0" distR="0" wp14:anchorId="5732D77A" wp14:editId="16718935">
                  <wp:extent cx="4572000" cy="361347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bwMode="auto">
                          <a:xfrm>
                            <a:off x="0" y="0"/>
                            <a:ext cx="4572000" cy="3613477"/>
                          </a:xfrm>
                          <a:prstGeom prst="rect">
                            <a:avLst/>
                          </a:prstGeom>
                          <a:ln>
                            <a:noFill/>
                          </a:ln>
                          <a:extLst>
                            <a:ext uri="{53640926-AAD7-44D8-BBD7-CCE9431645EC}">
                              <a14:shadowObscured xmlns:a14="http://schemas.microsoft.com/office/drawing/2010/main"/>
                            </a:ext>
                          </a:extLst>
                        </pic:spPr>
                      </pic:pic>
                    </a:graphicData>
                  </a:graphic>
                </wp:inline>
              </w:drawing>
            </w:r>
          </w:p>
          <w:p w14:paraId="1F8E8939" w14:textId="3BD01BFD" w:rsidR="003A4A4A" w:rsidRDefault="00B77306" w:rsidP="003A4A4A">
            <w:pPr>
              <w:pStyle w:val="Subtitle"/>
            </w:pPr>
            <w:sdt>
              <w:sdtPr>
                <w:alias w:val="Enter event date:"/>
                <w:tag w:val="Enter event date:"/>
                <w:id w:val="1308741240"/>
                <w:placeholder>
                  <w:docPart w:val="6A66ECDC2C7148EF9813F67842C8C6E2"/>
                </w:placeholder>
                <w15:appearance w15:val="hidden"/>
                <w:text/>
              </w:sdtPr>
              <w:sdtContent>
                <w:r w:rsidR="00742776">
                  <w:t>March 21, 28</w:t>
                </w:r>
              </w:sdtContent>
            </w:sdt>
          </w:p>
          <w:sdt>
            <w:sdtPr>
              <w:alias w:val="Enter event title:"/>
              <w:tag w:val="Enter event title:"/>
              <w:id w:val="16356312"/>
              <w:placeholder>
                <w:docPart w:val="8A8C775A6ECF4353A4A9EA44B78B13A4"/>
              </w:placeholder>
              <w15:appearance w15:val="hidden"/>
              <w:text/>
            </w:sdtPr>
            <w:sdtContent>
              <w:p w14:paraId="3A3320C8" w14:textId="17DABE34" w:rsidR="003A4A4A" w:rsidRDefault="00742776" w:rsidP="003A4A4A">
                <w:pPr>
                  <w:pStyle w:val="Title"/>
                </w:pPr>
                <w:r>
                  <w:t>AWS Detroit Section Welding Education Series</w:t>
                </w:r>
              </w:p>
            </w:sdtContent>
          </w:sdt>
          <w:p w14:paraId="567D60A9" w14:textId="6C900163" w:rsidR="003A4A4A" w:rsidRDefault="00B77306" w:rsidP="003A4A4A">
            <w:pPr>
              <w:pStyle w:val="Heading1"/>
            </w:pPr>
            <w:sdt>
              <w:sdtPr>
                <w:alias w:val="Enter event description heading:"/>
                <w:tag w:val="Enter event description heading:"/>
                <w:id w:val="2000612752"/>
                <w:placeholder>
                  <w:docPart w:val="7C3B8B687B064833BAC1BE4F77C4AE0D"/>
                </w:placeholder>
                <w15:appearance w15:val="hidden"/>
                <w:text/>
              </w:sdtPr>
              <w:sdtContent>
                <w:r w:rsidR="00D933A8">
                  <w:t xml:space="preserve">A two-part </w:t>
                </w:r>
                <w:r w:rsidR="0071604B">
                  <w:t>educational event covering laser applications.</w:t>
                </w:r>
              </w:sdtContent>
            </w:sdt>
          </w:p>
          <w:p w14:paraId="22F22297" w14:textId="5E7A09FD" w:rsidR="003A4A4A" w:rsidRDefault="00B77306" w:rsidP="003A4A4A">
            <w:sdt>
              <w:sdtPr>
                <w:alias w:val="Enter body text:"/>
                <w:tag w:val="Enter body text:"/>
                <w:id w:val="-1839064093"/>
                <w:placeholder>
                  <w:docPart w:val="72230AA098DB440DA749E4CEDD085275"/>
                </w:placeholder>
                <w15:appearance w15:val="hidden"/>
                <w:text/>
              </w:sdtPr>
              <w:sdtContent>
                <w:r w:rsidR="00294012">
                  <w:t>The AWS Detroit Section will</w:t>
                </w:r>
                <w:r w:rsidR="00AC6D4C">
                  <w:t xml:space="preserve"> host two </w:t>
                </w:r>
                <w:r w:rsidR="00D933A8">
                  <w:t xml:space="preserve">unique </w:t>
                </w:r>
                <w:r w:rsidR="00AC6D4C">
                  <w:t xml:space="preserve">educational sessions on laser </w:t>
                </w:r>
                <w:r w:rsidR="002E6BB8">
                  <w:t xml:space="preserve">applications at Wayne State University. Presentations </w:t>
                </w:r>
                <w:r w:rsidR="007750C0">
                  <w:t xml:space="preserve">from industry experts </w:t>
                </w:r>
                <w:r w:rsidR="002E6BB8">
                  <w:t xml:space="preserve">will include </w:t>
                </w:r>
                <w:r w:rsidR="0006748D">
                  <w:t xml:space="preserve">laser welding, </w:t>
                </w:r>
                <w:r w:rsidR="005C0D94">
                  <w:t xml:space="preserve">laser </w:t>
                </w:r>
                <w:r w:rsidR="0006748D">
                  <w:t xml:space="preserve">brazing, battery welding, additive </w:t>
                </w:r>
                <w:r w:rsidR="007750C0">
                  <w:t>manufacturing and more.</w:t>
                </w:r>
              </w:sdtContent>
            </w:sdt>
          </w:p>
          <w:p w14:paraId="3E25C39C" w14:textId="037316B2" w:rsidR="003A4A4A" w:rsidRDefault="00352C00" w:rsidP="00067228">
            <w:pPr>
              <w:pStyle w:val="Logo"/>
            </w:pPr>
            <w:r>
              <w:drawing>
                <wp:inline distT="0" distB="0" distL="0" distR="0" wp14:anchorId="713A5D2A" wp14:editId="6714FE6E">
                  <wp:extent cx="3093720" cy="861060"/>
                  <wp:effectExtent l="0" t="0" r="0" b="0"/>
                  <wp:docPr id="3" name="Picture 2" descr="AWS Detroi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WS Detroit Sec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3720" cy="861060"/>
                          </a:xfrm>
                          <a:prstGeom prst="rect">
                            <a:avLst/>
                          </a:prstGeom>
                          <a:noFill/>
                          <a:ln>
                            <a:noFill/>
                          </a:ln>
                        </pic:spPr>
                      </pic:pic>
                    </a:graphicData>
                  </a:graphic>
                </wp:inline>
              </w:drawing>
            </w:r>
          </w:p>
        </w:tc>
        <w:tc>
          <w:tcPr>
            <w:tcW w:w="3600" w:type="dxa"/>
          </w:tcPr>
          <w:tbl>
            <w:tblPr>
              <w:tblW w:w="5000" w:type="pct"/>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Pr>
            <w:tblGrid>
              <w:gridCol w:w="3540"/>
            </w:tblGrid>
            <w:tr w:rsidR="00236FEA" w14:paraId="644D88A5" w14:textId="77777777" w:rsidTr="00B77306">
              <w:trPr>
                <w:trHeight w:hRule="exact" w:val="10800"/>
              </w:trPr>
              <w:tc>
                <w:tcPr>
                  <w:tcW w:w="3540" w:type="dxa"/>
                  <w:tcBorders>
                    <w:top w:val="nil"/>
                    <w:bottom w:val="single" w:sz="48" w:space="0" w:color="FFFFFF" w:themeColor="background1"/>
                  </w:tcBorders>
                  <w:shd w:val="clear" w:color="auto" w:fill="197EAA" w:themeFill="accent2" w:themeFillShade="BF"/>
                  <w:vAlign w:val="center"/>
                </w:tcPr>
                <w:p w14:paraId="49CE1FD2" w14:textId="7F1BFEFE" w:rsidR="00236FEA" w:rsidRDefault="00B77306" w:rsidP="00236FEA">
                  <w:pPr>
                    <w:pStyle w:val="Heading2"/>
                  </w:pPr>
                  <w:sdt>
                    <w:sdtPr>
                      <w:alias w:val="Enter Heading 2:"/>
                      <w:tag w:val="Enter Heading 2:"/>
                      <w:id w:val="2068918032"/>
                      <w:placeholder>
                        <w:docPart w:val="0729515DDA39493796FA1B56EBD5CFF3"/>
                      </w:placeholder>
                      <w15:appearance w15:val="hidden"/>
                      <w:text/>
                    </w:sdtPr>
                    <w:sdtContent>
                      <w:r w:rsidR="00A54DE5">
                        <w:t>AWS Detroit Section Edu</w:t>
                      </w:r>
                      <w:r w:rsidR="007354F0">
                        <w:t>cation Series- Laser Applications</w:t>
                      </w:r>
                    </w:sdtContent>
                  </w:sdt>
                </w:p>
                <w:sdt>
                  <w:sdtPr>
                    <w:alias w:val="Dividing line graphic:"/>
                    <w:tag w:val="Dividing line graphic:"/>
                    <w:id w:val="-279119489"/>
                    <w:placeholder>
                      <w:docPart w:val="5A7AD70890E24E0E9539DC1159CB0C96"/>
                    </w:placeholder>
                    <w:temporary/>
                    <w:showingPlcHdr/>
                    <w15:appearance w15:val="hidden"/>
                  </w:sdtPr>
                  <w:sdtContent>
                    <w:p w14:paraId="03A7A790" w14:textId="77777777" w:rsidR="00236FEA" w:rsidRPr="001D3B47" w:rsidRDefault="00236FEA" w:rsidP="00236FEA">
                      <w:pPr>
                        <w:pStyle w:val="Line"/>
                      </w:pPr>
                      <w:r>
                        <w:t>____</w:t>
                      </w:r>
                    </w:p>
                  </w:sdtContent>
                </w:sdt>
                <w:p w14:paraId="51D404D8" w14:textId="409FF163" w:rsidR="00236FEA" w:rsidRDefault="00B77306" w:rsidP="00236FEA">
                  <w:pPr>
                    <w:pStyle w:val="Heading2"/>
                  </w:pPr>
                  <w:sdt>
                    <w:sdtPr>
                      <w:alias w:val="Enter Heading 2:"/>
                      <w:tag w:val="Enter Heading 2:"/>
                      <w:id w:val="-619531705"/>
                      <w:placeholder>
                        <w:docPart w:val="22F75D54111A43ADA26781453D01CB00"/>
                      </w:placeholder>
                      <w15:appearance w15:val="hidden"/>
                      <w:text/>
                    </w:sdtPr>
                    <w:sdtContent>
                      <w:r w:rsidR="0008052F">
                        <w:t xml:space="preserve">Thursday, </w:t>
                      </w:r>
                      <w:r w:rsidR="007354F0">
                        <w:t>March 21st</w:t>
                      </w:r>
                      <w:r w:rsidR="0008052F">
                        <w:t xml:space="preserve"> and </w:t>
                      </w:r>
                      <w:r w:rsidR="00DC795F">
                        <w:t>28th, 2024</w:t>
                      </w:r>
                      <w:r w:rsidR="00304F9B">
                        <w:t xml:space="preserve">    5pm-8pm</w:t>
                      </w:r>
                    </w:sdtContent>
                  </w:sdt>
                </w:p>
                <w:sdt>
                  <w:sdtPr>
                    <w:alias w:val="Dividing line graphic:"/>
                    <w:tag w:val="Dividing line graphic:"/>
                    <w:id w:val="576019419"/>
                    <w:placeholder>
                      <w:docPart w:val="C6EE0AEEEBF649D890DDC1B635F18B3F"/>
                    </w:placeholder>
                    <w:temporary/>
                    <w:showingPlcHdr/>
                    <w15:appearance w15:val="hidden"/>
                  </w:sdtPr>
                  <w:sdtContent>
                    <w:p w14:paraId="4DCAC1E3" w14:textId="77777777" w:rsidR="00236FEA" w:rsidRDefault="00236FEA" w:rsidP="00236FEA">
                      <w:pPr>
                        <w:pStyle w:val="Line"/>
                      </w:pPr>
                      <w:r w:rsidRPr="00655EA2">
                        <w:t>____</w:t>
                      </w:r>
                    </w:p>
                  </w:sdtContent>
                </w:sdt>
                <w:p w14:paraId="767CFF1F" w14:textId="12EFDBBC" w:rsidR="00236FEA" w:rsidRDefault="00B77306" w:rsidP="00236FEA">
                  <w:pPr>
                    <w:pStyle w:val="Heading2"/>
                  </w:pPr>
                  <w:sdt>
                    <w:sdtPr>
                      <w:alias w:val="Enter Heading 2:"/>
                      <w:tag w:val="Enter Heading 2:"/>
                      <w:id w:val="-273402092"/>
                      <w:placeholder>
                        <w:docPart w:val="46DEC84B5270437C857D0A7ABA95887A"/>
                      </w:placeholder>
                      <w15:appearance w15:val="hidden"/>
                      <w:text/>
                    </w:sdtPr>
                    <w:sdtContent>
                      <w:r w:rsidR="00DC795F">
                        <w:t xml:space="preserve">Wayne State University </w:t>
                      </w:r>
                      <w:r w:rsidR="00DC2E22">
                        <w:t>College of Engineering Auditorium</w:t>
                      </w:r>
                    </w:sdtContent>
                  </w:sdt>
                </w:p>
                <w:sdt>
                  <w:sdtPr>
                    <w:alias w:val="Dividing line graphic:"/>
                    <w:tag w:val="Dividing line graphic:"/>
                    <w:id w:val="-1704001379"/>
                    <w:placeholder>
                      <w:docPart w:val="59B15D8CD778492EB1F863D261589251"/>
                    </w:placeholder>
                    <w:temporary/>
                    <w:showingPlcHdr/>
                    <w15:appearance w15:val="hidden"/>
                  </w:sdtPr>
                  <w:sdtContent>
                    <w:p w14:paraId="34544A6A" w14:textId="77777777" w:rsidR="00236FEA" w:rsidRDefault="00236FEA" w:rsidP="00236FEA">
                      <w:pPr>
                        <w:pStyle w:val="Line"/>
                      </w:pPr>
                      <w:r w:rsidRPr="00655EA2">
                        <w:t>____</w:t>
                      </w:r>
                    </w:p>
                  </w:sdtContent>
                </w:sdt>
                <w:p w14:paraId="20B78B9E" w14:textId="1C38094F" w:rsidR="00236FEA" w:rsidRDefault="00304F9B" w:rsidP="00236FEA">
                  <w:pPr>
                    <w:pStyle w:val="Heading2"/>
                  </w:pPr>
                  <w:r>
                    <w:t xml:space="preserve">Click </w:t>
                  </w:r>
                  <w:r w:rsidR="00F94CDC">
                    <w:t>Below to Register!</w:t>
                  </w:r>
                </w:p>
                <w:sdt>
                  <w:sdtPr>
                    <w:alias w:val="Dividing line graphic:"/>
                    <w:tag w:val="Dividing line graphic:"/>
                    <w:id w:val="-2078267982"/>
                    <w:placeholder>
                      <w:docPart w:val="7A85E3E4FF644271BA637589FA29F17D"/>
                    </w:placeholder>
                    <w:temporary/>
                    <w:showingPlcHdr/>
                    <w15:appearance w15:val="hidden"/>
                  </w:sdtPr>
                  <w:sdtContent>
                    <w:p w14:paraId="3C73EE56" w14:textId="77777777" w:rsidR="00236FEA" w:rsidRDefault="00236FEA" w:rsidP="00236FEA">
                      <w:pPr>
                        <w:pStyle w:val="Line"/>
                      </w:pPr>
                      <w:r>
                        <w:t>____</w:t>
                      </w:r>
                    </w:p>
                  </w:sdtContent>
                </w:sdt>
                <w:p w14:paraId="468B2D16" w14:textId="34B7F65B" w:rsidR="00236FEA" w:rsidRPr="005F5C9B" w:rsidRDefault="005F5C9B" w:rsidP="00236FEA">
                  <w:pPr>
                    <w:pStyle w:val="Heading2"/>
                    <w:rPr>
                      <w:sz w:val="24"/>
                      <w:szCs w:val="24"/>
                    </w:rPr>
                  </w:pPr>
                  <w:hyperlink r:id="rId12" w:history="1">
                    <w:r w:rsidR="008C2096" w:rsidRPr="005F5C9B">
                      <w:rPr>
                        <w:rStyle w:val="Hyperlink"/>
                        <w:color w:val="FFFFFF" w:themeColor="background1"/>
                        <w:sz w:val="24"/>
                        <w:szCs w:val="24"/>
                      </w:rPr>
                      <w:t>https://www.eventsquid.com/event.cfm?event_id=23481</w:t>
                    </w:r>
                  </w:hyperlink>
                </w:p>
              </w:tc>
            </w:tr>
            <w:tr w:rsidR="00236FEA" w14:paraId="6EF4CCCD" w14:textId="77777777" w:rsidTr="00B77306">
              <w:trPr>
                <w:trHeight w:val="3600"/>
              </w:trPr>
              <w:tc>
                <w:tcPr>
                  <w:tcW w:w="3540" w:type="dxa"/>
                  <w:tcBorders>
                    <w:top w:val="single" w:sz="48" w:space="0" w:color="FFFFFF" w:themeColor="background1"/>
                    <w:bottom w:val="nil"/>
                  </w:tcBorders>
                  <w:shd w:val="clear" w:color="auto" w:fill="007B73" w:themeFill="accent1" w:themeFillShade="BF"/>
                  <w:vAlign w:val="center"/>
                </w:tcPr>
                <w:p w14:paraId="0D80121D" w14:textId="7AEF7873" w:rsidR="00236FEA" w:rsidRDefault="00902934" w:rsidP="00236FEA">
                  <w:pPr>
                    <w:pStyle w:val="Heading3"/>
                  </w:pPr>
                  <w:r>
                    <w:t>AWS Detroit section</w:t>
                  </w:r>
                </w:p>
                <w:p w14:paraId="530EC2EE" w14:textId="6EA870B3" w:rsidR="00236FEA" w:rsidRDefault="00902934" w:rsidP="00236FEA">
                  <w:pPr>
                    <w:pStyle w:val="ContactInfo"/>
                  </w:pPr>
                  <w:r>
                    <w:t>PO Box</w:t>
                  </w:r>
                  <w:r w:rsidR="00E07B02">
                    <w:t xml:space="preserve"> 530305</w:t>
                  </w:r>
                </w:p>
                <w:p w14:paraId="2AECACEE" w14:textId="5BB1A19F" w:rsidR="00E07B02" w:rsidRDefault="00E07B02" w:rsidP="00236FEA">
                  <w:pPr>
                    <w:pStyle w:val="ContactInfo"/>
                  </w:pPr>
                  <w:r>
                    <w:t xml:space="preserve">Livonia, MI </w:t>
                  </w:r>
                  <w:r w:rsidR="006C6C33">
                    <w:t>48153</w:t>
                  </w:r>
                </w:p>
                <w:p w14:paraId="785908F0" w14:textId="135C606D" w:rsidR="00236FEA" w:rsidRPr="006C6C33" w:rsidRDefault="006C6C33" w:rsidP="00236FEA">
                  <w:pPr>
                    <w:pStyle w:val="Date"/>
                    <w:rPr>
                      <w:sz w:val="22"/>
                      <w:szCs w:val="22"/>
                    </w:rPr>
                  </w:pPr>
                  <w:r w:rsidRPr="006C6C33">
                    <w:rPr>
                      <w:sz w:val="22"/>
                      <w:szCs w:val="22"/>
                    </w:rPr>
                    <w:t>https://awssection.com/detroit/</w:t>
                  </w:r>
                </w:p>
                <w:p w14:paraId="0AB8CF49" w14:textId="47FD7567" w:rsidR="00236FEA" w:rsidRDefault="00236FEA" w:rsidP="00236FEA">
                  <w:pPr>
                    <w:pStyle w:val="Date"/>
                  </w:pPr>
                </w:p>
              </w:tc>
            </w:tr>
          </w:tbl>
          <w:p w14:paraId="4061D7E6" w14:textId="77777777" w:rsidR="00423F28" w:rsidRDefault="00423F28" w:rsidP="00236FEA"/>
        </w:tc>
      </w:tr>
    </w:tbl>
    <w:p w14:paraId="3094CABF" w14:textId="77777777" w:rsidR="00DD2A04" w:rsidRDefault="00DD2A04" w:rsidP="00044307">
      <w:pPr>
        <w:pStyle w:val="NoSpacing"/>
      </w:pPr>
    </w:p>
    <w:sectPr w:rsidR="00DD2A04">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64DEB" w14:textId="77777777" w:rsidR="001D4542" w:rsidRDefault="001D4542" w:rsidP="00AB6948">
      <w:pPr>
        <w:spacing w:after="0" w:line="240" w:lineRule="auto"/>
      </w:pPr>
      <w:r>
        <w:separator/>
      </w:r>
    </w:p>
  </w:endnote>
  <w:endnote w:type="continuationSeparator" w:id="0">
    <w:p w14:paraId="6B21B3B1" w14:textId="77777777" w:rsidR="001D4542" w:rsidRDefault="001D4542"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758BF" w14:textId="77777777" w:rsidR="001D4542" w:rsidRDefault="001D4542" w:rsidP="00AB6948">
      <w:pPr>
        <w:spacing w:after="0" w:line="240" w:lineRule="auto"/>
      </w:pPr>
      <w:r>
        <w:separator/>
      </w:r>
    </w:p>
  </w:footnote>
  <w:footnote w:type="continuationSeparator" w:id="0">
    <w:p w14:paraId="09981DC5" w14:textId="77777777" w:rsidR="001D4542" w:rsidRDefault="001D4542" w:rsidP="00AB6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num w:numId="1" w16cid:durableId="22244652">
    <w:abstractNumId w:val="9"/>
  </w:num>
  <w:num w:numId="2" w16cid:durableId="334037554">
    <w:abstractNumId w:val="7"/>
  </w:num>
  <w:num w:numId="3" w16cid:durableId="1578519713">
    <w:abstractNumId w:val="6"/>
  </w:num>
  <w:num w:numId="4" w16cid:durableId="1335767766">
    <w:abstractNumId w:val="5"/>
  </w:num>
  <w:num w:numId="5" w16cid:durableId="380831088">
    <w:abstractNumId w:val="4"/>
  </w:num>
  <w:num w:numId="6" w16cid:durableId="879435520">
    <w:abstractNumId w:val="8"/>
  </w:num>
  <w:num w:numId="7" w16cid:durableId="770704122">
    <w:abstractNumId w:val="3"/>
  </w:num>
  <w:num w:numId="8" w16cid:durableId="40709530">
    <w:abstractNumId w:val="2"/>
  </w:num>
  <w:num w:numId="9" w16cid:durableId="210118627">
    <w:abstractNumId w:val="1"/>
  </w:num>
  <w:num w:numId="10" w16cid:durableId="9502856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42776"/>
    <w:rsid w:val="00044307"/>
    <w:rsid w:val="00054D84"/>
    <w:rsid w:val="00067228"/>
    <w:rsid w:val="0006748D"/>
    <w:rsid w:val="0008052F"/>
    <w:rsid w:val="001367EB"/>
    <w:rsid w:val="00187987"/>
    <w:rsid w:val="00190F23"/>
    <w:rsid w:val="00194E9C"/>
    <w:rsid w:val="00196B9A"/>
    <w:rsid w:val="001C290A"/>
    <w:rsid w:val="001D3B47"/>
    <w:rsid w:val="001D4542"/>
    <w:rsid w:val="00217267"/>
    <w:rsid w:val="00236FEA"/>
    <w:rsid w:val="0027400C"/>
    <w:rsid w:val="0027505A"/>
    <w:rsid w:val="00294012"/>
    <w:rsid w:val="002A0BAC"/>
    <w:rsid w:val="002C65CB"/>
    <w:rsid w:val="002D469D"/>
    <w:rsid w:val="002E6BB8"/>
    <w:rsid w:val="00304F9B"/>
    <w:rsid w:val="00327A67"/>
    <w:rsid w:val="00342324"/>
    <w:rsid w:val="00347CAB"/>
    <w:rsid w:val="00352C00"/>
    <w:rsid w:val="003A4A4A"/>
    <w:rsid w:val="003F4359"/>
    <w:rsid w:val="00404621"/>
    <w:rsid w:val="00423F28"/>
    <w:rsid w:val="00425C2B"/>
    <w:rsid w:val="00431056"/>
    <w:rsid w:val="004A1A52"/>
    <w:rsid w:val="004B6545"/>
    <w:rsid w:val="004C43EE"/>
    <w:rsid w:val="00556BF0"/>
    <w:rsid w:val="005927AD"/>
    <w:rsid w:val="005C0D94"/>
    <w:rsid w:val="005F5C9B"/>
    <w:rsid w:val="00627140"/>
    <w:rsid w:val="00655EA2"/>
    <w:rsid w:val="006C1768"/>
    <w:rsid w:val="006C6C33"/>
    <w:rsid w:val="0071604B"/>
    <w:rsid w:val="007354F0"/>
    <w:rsid w:val="00742776"/>
    <w:rsid w:val="00767651"/>
    <w:rsid w:val="007716AB"/>
    <w:rsid w:val="007750C0"/>
    <w:rsid w:val="007B7BED"/>
    <w:rsid w:val="007E4871"/>
    <w:rsid w:val="007E4C8C"/>
    <w:rsid w:val="007F3F1B"/>
    <w:rsid w:val="00804979"/>
    <w:rsid w:val="008458BC"/>
    <w:rsid w:val="008C2096"/>
    <w:rsid w:val="008F5234"/>
    <w:rsid w:val="00902934"/>
    <w:rsid w:val="00996010"/>
    <w:rsid w:val="009D3491"/>
    <w:rsid w:val="009F5A30"/>
    <w:rsid w:val="00A54DE5"/>
    <w:rsid w:val="00AA4B20"/>
    <w:rsid w:val="00AA7CB7"/>
    <w:rsid w:val="00AB6948"/>
    <w:rsid w:val="00AC4416"/>
    <w:rsid w:val="00AC6D4C"/>
    <w:rsid w:val="00AD7965"/>
    <w:rsid w:val="00B220A3"/>
    <w:rsid w:val="00B2335D"/>
    <w:rsid w:val="00B77306"/>
    <w:rsid w:val="00BB702B"/>
    <w:rsid w:val="00C175B1"/>
    <w:rsid w:val="00C23D95"/>
    <w:rsid w:val="00C87D9E"/>
    <w:rsid w:val="00CB26AC"/>
    <w:rsid w:val="00D933A8"/>
    <w:rsid w:val="00DC2E22"/>
    <w:rsid w:val="00DC795F"/>
    <w:rsid w:val="00DD2A04"/>
    <w:rsid w:val="00E07B02"/>
    <w:rsid w:val="00E85A56"/>
    <w:rsid w:val="00F1347B"/>
    <w:rsid w:val="00F94CDC"/>
    <w:rsid w:val="00FB6E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E0B2BD"/>
  <w15:docId w15:val="{717B3CE0-0F86-48D0-8A22-B6A32F458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D9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007B73"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007B73"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007B73"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7F63AB"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6Colorful-Accent2">
    <w:name w:val="Grid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6Colorful-Accent3">
    <w:name w:val="Grid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6Colorful-Accent4">
    <w:name w:val="Grid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6Colorful-Accent5">
    <w:name w:val="Grid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6Colorful-Accent6">
    <w:name w:val="Grid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7Colorful-Accent2">
    <w:name w:val="Grid Table 7 Colorful Accent 2"/>
    <w:basedOn w:val="TableNormal"/>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7Colorful-Accent3">
    <w:name w:val="Grid Table 7 Colorful Accent 3"/>
    <w:basedOn w:val="TableNorma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7Colorful-Accent4">
    <w:name w:val="Grid Table 7 Colorful Accent 4"/>
    <w:basedOn w:val="TableNorma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7Colorful-Accent5">
    <w:name w:val="Grid Table 7 Colorful Accent 5"/>
    <w:basedOn w:val="TableNorma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7Colorful-Accent6">
    <w:name w:val="Grid Table 7 Colorful Accent 6"/>
    <w:basedOn w:val="TableNorma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1">
    <w:name w:val="Hashtag1"/>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007B73"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00524C"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00524C"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unhideWhenUsed/>
    <w:rsid w:val="00AC4416"/>
    <w:rPr>
      <w:color w:val="197EAA"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007B73"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IntenseQuoteChar">
    <w:name w:val="Intense Quote Char"/>
    <w:basedOn w:val="DefaultParagraphFont"/>
    <w:link w:val="IntenseQuote"/>
    <w:uiPriority w:val="30"/>
    <w:semiHidden/>
    <w:rsid w:val="00AC4416"/>
    <w:rPr>
      <w:i/>
      <w:iCs/>
      <w:color w:val="007B73" w:themeColor="accent1" w:themeShade="BF"/>
    </w:rPr>
  </w:style>
  <w:style w:type="character" w:styleId="IntenseReference">
    <w:name w:val="Intense Reference"/>
    <w:basedOn w:val="DefaultParagraphFont"/>
    <w:uiPriority w:val="32"/>
    <w:semiHidden/>
    <w:unhideWhenUsed/>
    <w:qFormat/>
    <w:rsid w:val="00AC4416"/>
    <w:rPr>
      <w:b/>
      <w:bCs/>
      <w:caps w:val="0"/>
      <w:smallCaps/>
      <w:color w:val="007B73"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semiHidden/>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6Colorful-Accent2">
    <w:name w:val="List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6Colorful-Accent3">
    <w:name w:val="List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6Colorful-Accent4">
    <w:name w:val="List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6Colorful-Accent5">
    <w:name w:val="List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6Colorful-Accent6">
    <w:name w:val="List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1">
    <w:name w:val="Smart Hyperlink1"/>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UnresolvedMention1">
    <w:name w:val="Unresolved Mention1"/>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 w:type="character" w:styleId="UnresolvedMention">
    <w:name w:val="Unresolved Mention"/>
    <w:basedOn w:val="DefaultParagraphFont"/>
    <w:uiPriority w:val="99"/>
    <w:semiHidden/>
    <w:unhideWhenUsed/>
    <w:rsid w:val="001879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eventsquid.com/event.cfm?event_id=23481"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orge.Meeker\AppData\Roaming\Microsoft\Templates\Seasonal%20event%20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A66ECDC2C7148EF9813F67842C8C6E2"/>
        <w:category>
          <w:name w:val="General"/>
          <w:gallery w:val="placeholder"/>
        </w:category>
        <w:types>
          <w:type w:val="bbPlcHdr"/>
        </w:types>
        <w:behaviors>
          <w:behavior w:val="content"/>
        </w:behaviors>
        <w:guid w:val="{54B24D5E-B6E6-4699-9EA4-3A72EF9D6A94}"/>
      </w:docPartPr>
      <w:docPartBody>
        <w:p w:rsidR="00000000" w:rsidRDefault="00000000">
          <w:pPr>
            <w:pStyle w:val="6A66ECDC2C7148EF9813F67842C8C6E2"/>
          </w:pPr>
          <w:r>
            <w:t>Event Date</w:t>
          </w:r>
        </w:p>
      </w:docPartBody>
    </w:docPart>
    <w:docPart>
      <w:docPartPr>
        <w:name w:val="8A8C775A6ECF4353A4A9EA44B78B13A4"/>
        <w:category>
          <w:name w:val="General"/>
          <w:gallery w:val="placeholder"/>
        </w:category>
        <w:types>
          <w:type w:val="bbPlcHdr"/>
        </w:types>
        <w:behaviors>
          <w:behavior w:val="content"/>
        </w:behaviors>
        <w:guid w:val="{3E3B0B5E-6CE1-4A9F-A4E6-820D2D048832}"/>
      </w:docPartPr>
      <w:docPartBody>
        <w:p w:rsidR="00000000" w:rsidRDefault="00000000">
          <w:pPr>
            <w:pStyle w:val="8A8C775A6ECF4353A4A9EA44B78B13A4"/>
          </w:pPr>
          <w:r>
            <w:t>Event Title, Up to Two Lines</w:t>
          </w:r>
        </w:p>
      </w:docPartBody>
    </w:docPart>
    <w:docPart>
      <w:docPartPr>
        <w:name w:val="7C3B8B687B064833BAC1BE4F77C4AE0D"/>
        <w:category>
          <w:name w:val="General"/>
          <w:gallery w:val="placeholder"/>
        </w:category>
        <w:types>
          <w:type w:val="bbPlcHdr"/>
        </w:types>
        <w:behaviors>
          <w:behavior w:val="content"/>
        </w:behaviors>
        <w:guid w:val="{F09F471D-2DDD-4A49-A588-FAF4FF53102D}"/>
      </w:docPartPr>
      <w:docPartBody>
        <w:p w:rsidR="00000000" w:rsidRDefault="00000000">
          <w:pPr>
            <w:pStyle w:val="7C3B8B687B064833BAC1BE4F77C4AE0D"/>
          </w:pPr>
          <w:r>
            <w:t>Event Description Heading</w:t>
          </w:r>
        </w:p>
      </w:docPartBody>
    </w:docPart>
    <w:docPart>
      <w:docPartPr>
        <w:name w:val="72230AA098DB440DA749E4CEDD085275"/>
        <w:category>
          <w:name w:val="General"/>
          <w:gallery w:val="placeholder"/>
        </w:category>
        <w:types>
          <w:type w:val="bbPlcHdr"/>
        </w:types>
        <w:behaviors>
          <w:behavior w:val="content"/>
        </w:behaviors>
        <w:guid w:val="{C0503F2C-2EB9-4BC0-8152-51354FC3FAEB}"/>
      </w:docPartPr>
      <w:docPartBody>
        <w:p w:rsidR="00000000" w:rsidRDefault="00000000">
          <w:pPr>
            <w:pStyle w:val="72230AA098DB440DA749E4CEDD085275"/>
          </w:pPr>
          <w:r>
            <w:t>To replace any tip text with your own, just tap it and start typing. To replace the photo or logo with your own, on the Insert tab of the ribbon, just select the option you need.</w:t>
          </w:r>
        </w:p>
      </w:docPartBody>
    </w:docPart>
    <w:docPart>
      <w:docPartPr>
        <w:name w:val="0729515DDA39493796FA1B56EBD5CFF3"/>
        <w:category>
          <w:name w:val="General"/>
          <w:gallery w:val="placeholder"/>
        </w:category>
        <w:types>
          <w:type w:val="bbPlcHdr"/>
        </w:types>
        <w:behaviors>
          <w:behavior w:val="content"/>
        </w:behaviors>
        <w:guid w:val="{1CDF9AB7-4B13-4208-93C2-420517DF41D9}"/>
      </w:docPartPr>
      <w:docPartBody>
        <w:p w:rsidR="00000000" w:rsidRDefault="00000000">
          <w:pPr>
            <w:pStyle w:val="0729515DDA39493796FA1B56EBD5CFF3"/>
          </w:pPr>
          <w:r>
            <w:t xml:space="preserve">Add Key </w:t>
          </w:r>
          <w:r>
            <w:t>Info About Your Event Here!</w:t>
          </w:r>
        </w:p>
      </w:docPartBody>
    </w:docPart>
    <w:docPart>
      <w:docPartPr>
        <w:name w:val="5A7AD70890E24E0E9539DC1159CB0C96"/>
        <w:category>
          <w:name w:val="General"/>
          <w:gallery w:val="placeholder"/>
        </w:category>
        <w:types>
          <w:type w:val="bbPlcHdr"/>
        </w:types>
        <w:behaviors>
          <w:behavior w:val="content"/>
        </w:behaviors>
        <w:guid w:val="{DCCA8A2E-4429-4322-993E-D4D83BEFA116}"/>
      </w:docPartPr>
      <w:docPartBody>
        <w:p w:rsidR="00000000" w:rsidRDefault="00000000">
          <w:pPr>
            <w:pStyle w:val="5A7AD70890E24E0E9539DC1159CB0C96"/>
          </w:pPr>
          <w:r>
            <w:t>____</w:t>
          </w:r>
        </w:p>
      </w:docPartBody>
    </w:docPart>
    <w:docPart>
      <w:docPartPr>
        <w:name w:val="22F75D54111A43ADA26781453D01CB00"/>
        <w:category>
          <w:name w:val="General"/>
          <w:gallery w:val="placeholder"/>
        </w:category>
        <w:types>
          <w:type w:val="bbPlcHdr"/>
        </w:types>
        <w:behaviors>
          <w:behavior w:val="content"/>
        </w:behaviors>
        <w:guid w:val="{6A5DE608-7589-4253-9020-46971DC92244}"/>
      </w:docPartPr>
      <w:docPartBody>
        <w:p w:rsidR="00000000" w:rsidRDefault="00000000">
          <w:pPr>
            <w:pStyle w:val="22F75D54111A43ADA26781453D01CB00"/>
          </w:pPr>
          <w:r>
            <w:t>Don’t Be Shy—Tell Them Why They Can’t Miss This Event!</w:t>
          </w:r>
        </w:p>
      </w:docPartBody>
    </w:docPart>
    <w:docPart>
      <w:docPartPr>
        <w:name w:val="C6EE0AEEEBF649D890DDC1B635F18B3F"/>
        <w:category>
          <w:name w:val="General"/>
          <w:gallery w:val="placeholder"/>
        </w:category>
        <w:types>
          <w:type w:val="bbPlcHdr"/>
        </w:types>
        <w:behaviors>
          <w:behavior w:val="content"/>
        </w:behaviors>
        <w:guid w:val="{087FB1FD-B163-4450-936D-3A76E94A1F49}"/>
      </w:docPartPr>
      <w:docPartBody>
        <w:p w:rsidR="00000000" w:rsidRDefault="00000000">
          <w:pPr>
            <w:pStyle w:val="C6EE0AEEEBF649D890DDC1B635F18B3F"/>
          </w:pPr>
          <w:r w:rsidRPr="00655EA2">
            <w:t>____</w:t>
          </w:r>
        </w:p>
      </w:docPartBody>
    </w:docPart>
    <w:docPart>
      <w:docPartPr>
        <w:name w:val="46DEC84B5270437C857D0A7ABA95887A"/>
        <w:category>
          <w:name w:val="General"/>
          <w:gallery w:val="placeholder"/>
        </w:category>
        <w:types>
          <w:type w:val="bbPlcHdr"/>
        </w:types>
        <w:behaviors>
          <w:behavior w:val="content"/>
        </w:behaviors>
        <w:guid w:val="{BC9CE446-2CB7-44DE-B983-FC4BFE90B31B}"/>
      </w:docPartPr>
      <w:docPartBody>
        <w:p w:rsidR="00000000" w:rsidRDefault="00000000">
          <w:pPr>
            <w:pStyle w:val="46DEC84B5270437C857D0A7ABA95887A"/>
          </w:pPr>
          <w:r>
            <w:t>One More Exciting Point Here!</w:t>
          </w:r>
        </w:p>
      </w:docPartBody>
    </w:docPart>
    <w:docPart>
      <w:docPartPr>
        <w:name w:val="59B15D8CD778492EB1F863D261589251"/>
        <w:category>
          <w:name w:val="General"/>
          <w:gallery w:val="placeholder"/>
        </w:category>
        <w:types>
          <w:type w:val="bbPlcHdr"/>
        </w:types>
        <w:behaviors>
          <w:behavior w:val="content"/>
        </w:behaviors>
        <w:guid w:val="{3DACA6C9-C842-4416-A572-00EE5E425EC5}"/>
      </w:docPartPr>
      <w:docPartBody>
        <w:p w:rsidR="00000000" w:rsidRDefault="00000000">
          <w:pPr>
            <w:pStyle w:val="59B15D8CD778492EB1F863D261589251"/>
          </w:pPr>
          <w:r w:rsidRPr="00655EA2">
            <w:t>____</w:t>
          </w:r>
        </w:p>
      </w:docPartBody>
    </w:docPart>
    <w:docPart>
      <w:docPartPr>
        <w:name w:val="7A85E3E4FF644271BA637589FA29F17D"/>
        <w:category>
          <w:name w:val="General"/>
          <w:gallery w:val="placeholder"/>
        </w:category>
        <w:types>
          <w:type w:val="bbPlcHdr"/>
        </w:types>
        <w:behaviors>
          <w:behavior w:val="content"/>
        </w:behaviors>
        <w:guid w:val="{BD058E73-A5F5-4083-89E0-C737C9D910BB}"/>
      </w:docPartPr>
      <w:docPartBody>
        <w:p w:rsidR="00000000" w:rsidRDefault="00000000">
          <w:pPr>
            <w:pStyle w:val="7A85E3E4FF644271BA637589FA29F17D"/>
          </w:pPr>
          <w:r>
            <w:t>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3C9"/>
    <w:rsid w:val="00D03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A66ECDC2C7148EF9813F67842C8C6E2">
    <w:name w:val="6A66ECDC2C7148EF9813F67842C8C6E2"/>
  </w:style>
  <w:style w:type="paragraph" w:customStyle="1" w:styleId="8A8C775A6ECF4353A4A9EA44B78B13A4">
    <w:name w:val="8A8C775A6ECF4353A4A9EA44B78B13A4"/>
  </w:style>
  <w:style w:type="paragraph" w:customStyle="1" w:styleId="7C3B8B687B064833BAC1BE4F77C4AE0D">
    <w:name w:val="7C3B8B687B064833BAC1BE4F77C4AE0D"/>
  </w:style>
  <w:style w:type="paragraph" w:customStyle="1" w:styleId="72230AA098DB440DA749E4CEDD085275">
    <w:name w:val="72230AA098DB440DA749E4CEDD085275"/>
  </w:style>
  <w:style w:type="paragraph" w:customStyle="1" w:styleId="730C9B3E02D14683903A0818DEDB631A">
    <w:name w:val="730C9B3E02D14683903A0818DEDB631A"/>
  </w:style>
  <w:style w:type="paragraph" w:customStyle="1" w:styleId="0729515DDA39493796FA1B56EBD5CFF3">
    <w:name w:val="0729515DDA39493796FA1B56EBD5CFF3"/>
  </w:style>
  <w:style w:type="paragraph" w:customStyle="1" w:styleId="5A7AD70890E24E0E9539DC1159CB0C96">
    <w:name w:val="5A7AD70890E24E0E9539DC1159CB0C96"/>
  </w:style>
  <w:style w:type="paragraph" w:customStyle="1" w:styleId="22F75D54111A43ADA26781453D01CB00">
    <w:name w:val="22F75D54111A43ADA26781453D01CB00"/>
  </w:style>
  <w:style w:type="paragraph" w:customStyle="1" w:styleId="C6EE0AEEEBF649D890DDC1B635F18B3F">
    <w:name w:val="C6EE0AEEEBF649D890DDC1B635F18B3F"/>
  </w:style>
  <w:style w:type="paragraph" w:customStyle="1" w:styleId="46DEC84B5270437C857D0A7ABA95887A">
    <w:name w:val="46DEC84B5270437C857D0A7ABA95887A"/>
  </w:style>
  <w:style w:type="paragraph" w:customStyle="1" w:styleId="59B15D8CD778492EB1F863D261589251">
    <w:name w:val="59B15D8CD778492EB1F863D261589251"/>
  </w:style>
  <w:style w:type="paragraph" w:customStyle="1" w:styleId="FC80B2559FBD422DB583F248A9872265">
    <w:name w:val="FC80B2559FBD422DB583F248A9872265"/>
  </w:style>
  <w:style w:type="paragraph" w:customStyle="1" w:styleId="7A85E3E4FF644271BA637589FA29F17D">
    <w:name w:val="7A85E3E4FF644271BA637589FA29F17D"/>
  </w:style>
  <w:style w:type="paragraph" w:customStyle="1" w:styleId="1422B0241E5F46E5BBAAB88671C2505A">
    <w:name w:val="1422B0241E5F46E5BBAAB88671C2505A"/>
  </w:style>
  <w:style w:type="paragraph" w:customStyle="1" w:styleId="0A33873E35084803B0A72D300FB50822">
    <w:name w:val="0A33873E35084803B0A72D300FB50822"/>
  </w:style>
  <w:style w:type="paragraph" w:customStyle="1" w:styleId="E866532B466C412EBFBAFAD3678C740D">
    <w:name w:val="E866532B466C412EBFBAFAD3678C740D"/>
  </w:style>
  <w:style w:type="paragraph" w:customStyle="1" w:styleId="084B07CDA4A44015A4E92E539BA409CF">
    <w:name w:val="084B07CDA4A44015A4E92E539BA409CF"/>
  </w:style>
  <w:style w:type="paragraph" w:customStyle="1" w:styleId="56E914D7E65E496FA31339E851FFFC43">
    <w:name w:val="56E914D7E65E496FA31339E851FFFC43"/>
  </w:style>
  <w:style w:type="paragraph" w:customStyle="1" w:styleId="FA56937430AD4057911453824C0F802D">
    <w:name w:val="FA56937430AD4057911453824C0F802D"/>
  </w:style>
  <w:style w:type="paragraph" w:customStyle="1" w:styleId="8C4C2CC843294D589F74023FC106BD20">
    <w:name w:val="8C4C2CC843294D589F74023FC106BD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DF74CA7870F7843BA51687F013ADD67" ma:contentTypeVersion="15" ma:contentTypeDescription="Ein neues Dokument erstellen." ma:contentTypeScope="" ma:versionID="86a97f223d73534f56925320df0b26a5">
  <xsd:schema xmlns:xsd="http://www.w3.org/2001/XMLSchema" xmlns:xs="http://www.w3.org/2001/XMLSchema" xmlns:p="http://schemas.microsoft.com/office/2006/metadata/properties" xmlns:ns3="394e4ff6-6cd5-4a51-8d19-80d7c7346389" xmlns:ns4="8d3ad530-79f3-42f1-affa-e3b5dc3cea79" targetNamespace="http://schemas.microsoft.com/office/2006/metadata/properties" ma:root="true" ma:fieldsID="72b9b6af51f46ed3620f0e48e2aeb29d" ns3:_="" ns4:_="">
    <xsd:import namespace="394e4ff6-6cd5-4a51-8d19-80d7c7346389"/>
    <xsd:import namespace="8d3ad530-79f3-42f1-affa-e3b5dc3cea7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e4ff6-6cd5-4a51-8d19-80d7c73463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3ad530-79f3-42f1-affa-e3b5dc3cea79"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SharingHintHash" ma:index="21"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22E575-A707-4D1B-AB7A-410894269D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e4ff6-6cd5-4a51-8d19-80d7c7346389"/>
    <ds:schemaRef ds:uri="8d3ad530-79f3-42f1-affa-e3b5dc3cea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8F206C-C304-49F6-9AD1-2E6EBE6EE961}">
  <ds:schemaRefs>
    <ds:schemaRef ds:uri="http://schemas.microsoft.com/sharepoint/v3/contenttype/forms"/>
  </ds:schemaRefs>
</ds:datastoreItem>
</file>

<file path=customXml/itemProps3.xml><?xml version="1.0" encoding="utf-8"?>
<ds:datastoreItem xmlns:ds="http://schemas.openxmlformats.org/officeDocument/2006/customXml" ds:itemID="{9E18E428-82F9-4FA4-9B98-AE552C343E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Seasonal event flyer (winter)</Template>
  <TotalTime>1573</TotalTime>
  <Pages>1</Pages>
  <Words>119</Words>
  <Characters>682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Meeker, George</dc:creator>
  <cp:keywords/>
  <dc:description/>
  <cp:lastModifiedBy>Meeker, George</cp:lastModifiedBy>
  <cp:revision>37</cp:revision>
  <cp:lastPrinted>2012-12-25T21:02:00Z</cp:lastPrinted>
  <dcterms:created xsi:type="dcterms:W3CDTF">2024-02-05T14:46:00Z</dcterms:created>
  <dcterms:modified xsi:type="dcterms:W3CDTF">2024-02-06T17:01:00Z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0x010100BDF74CA7870F7843BA51687F013ADD67</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MSIP_Label_717b8430-11b4-47ed-b1b2-7ef5cdca0b43_Enabled">
    <vt:lpwstr>true</vt:lpwstr>
  </property>
  <property fmtid="{D5CDD505-2E9C-101B-9397-08002B2CF9AE}" pid="9" name="MSIP_Label_717b8430-11b4-47ed-b1b2-7ef5cdca0b43_SetDate">
    <vt:lpwstr>2024-02-05T15:11:50Z</vt:lpwstr>
  </property>
  <property fmtid="{D5CDD505-2E9C-101B-9397-08002B2CF9AE}" pid="10" name="MSIP_Label_717b8430-11b4-47ed-b1b2-7ef5cdca0b43_Method">
    <vt:lpwstr>Privileged</vt:lpwstr>
  </property>
  <property fmtid="{D5CDD505-2E9C-101B-9397-08002B2CF9AE}" pid="11" name="MSIP_Label_717b8430-11b4-47ed-b1b2-7ef5cdca0b43_Name">
    <vt:lpwstr>Public_</vt:lpwstr>
  </property>
  <property fmtid="{D5CDD505-2E9C-101B-9397-08002B2CF9AE}" pid="12" name="MSIP_Label_717b8430-11b4-47ed-b1b2-7ef5cdca0b43_SiteId">
    <vt:lpwstr>5a5c4bcf-d285-44af-8f19-ca72d454f6f7</vt:lpwstr>
  </property>
  <property fmtid="{D5CDD505-2E9C-101B-9397-08002B2CF9AE}" pid="13" name="MSIP_Label_717b8430-11b4-47ed-b1b2-7ef5cdca0b43_ActionId">
    <vt:lpwstr>0aac7b60-9982-413a-bc08-7cac91c6f580</vt:lpwstr>
  </property>
  <property fmtid="{D5CDD505-2E9C-101B-9397-08002B2CF9AE}" pid="14" name="MSIP_Label_717b8430-11b4-47ed-b1b2-7ef5cdca0b43_ContentBits">
    <vt:lpwstr>0</vt:lpwstr>
  </property>
</Properties>
</file>